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E2DB09" w14:textId="7AB4C4C0" w:rsidR="006C5914" w:rsidRDefault="006C5914">
      <w:pPr>
        <w:pStyle w:val="Name"/>
      </w:pPr>
      <w:r>
        <w:t>TEXAS STATE UNIVERSITY</w:t>
      </w:r>
    </w:p>
    <w:p w14:paraId="5670B4B2" w14:textId="29478C6C" w:rsidR="00037304" w:rsidRDefault="006C5914">
      <w:pPr>
        <w:pStyle w:val="Name"/>
      </w:pPr>
      <w:r>
        <w:t>Curriculum vitae</w:t>
      </w:r>
    </w:p>
    <w:p w14:paraId="55ADCDED" w14:textId="18ED8FCB" w:rsidR="006C5914" w:rsidRDefault="006C5914">
      <w:pPr>
        <w:pStyle w:val="Name"/>
      </w:pPr>
      <w:r>
        <w:t>amber f. miles, msn, aprn, fnp-c</w:t>
      </w:r>
    </w:p>
    <w:p w14:paraId="3CD0E6E8" w14:textId="1F340243" w:rsidR="00037304" w:rsidRDefault="006C5914">
      <w:pPr>
        <w:pStyle w:val="ContactInfo"/>
      </w:pPr>
      <w:hyperlink r:id="rId7" w:history="1">
        <w:r w:rsidRPr="00011531">
          <w:rPr>
            <w:rStyle w:val="Hyperlink"/>
          </w:rPr>
          <w:t>Ult29@txstate.edu</w:t>
        </w:r>
      </w:hyperlink>
      <w:r>
        <w:t xml:space="preserve"> 601.754.0591</w:t>
      </w:r>
    </w:p>
    <w:p w14:paraId="3371EC15" w14:textId="77777777" w:rsidR="006C5914" w:rsidRDefault="006C5914">
      <w:pPr>
        <w:pStyle w:val="ContactInfo"/>
      </w:pPr>
    </w:p>
    <w:p w14:paraId="21090E69" w14:textId="3FD4EE8F" w:rsidR="00037304" w:rsidRPr="006C5914" w:rsidRDefault="006C5914" w:rsidP="006C5914">
      <w:pPr>
        <w:pStyle w:val="ContactInfo"/>
        <w:rPr>
          <w:sz w:val="28"/>
          <w:szCs w:val="28"/>
        </w:rPr>
      </w:pPr>
      <w:r w:rsidRPr="006C5914">
        <w:rPr>
          <w:sz w:val="28"/>
          <w:szCs w:val="28"/>
        </w:rPr>
        <w:t>Title: Assistant Clinical Professor</w:t>
      </w:r>
    </w:p>
    <w:p w14:paraId="297FBED1" w14:textId="3ACE3A60" w:rsidR="006C5914" w:rsidRPr="004A0566" w:rsidRDefault="008E19C5" w:rsidP="006C5914">
      <w:pPr>
        <w:pStyle w:val="Heading1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EDUCATIONAL BACKGROUND</w:t>
      </w:r>
    </w:p>
    <w:p w14:paraId="3FB5474E" w14:textId="77777777" w:rsidR="00037304" w:rsidRDefault="00000000">
      <w:pPr>
        <w:pStyle w:val="Heading2"/>
      </w:pPr>
      <w:sdt>
        <w:sdtPr>
          <w:id w:val="-1529011685"/>
          <w:placeholder>
            <w:docPart w:val="B1FA9420FE33C24AACC3666115C44C29"/>
          </w:placeholder>
          <w:temporary/>
          <w:showingPlcHdr/>
          <w15:appearance w15:val="hidden"/>
        </w:sdtPr>
        <w:sdtContent>
          <w:r w:rsidRPr="004A0566">
            <w:rPr>
              <w:sz w:val="32"/>
              <w:szCs w:val="32"/>
            </w:rPr>
            <w:t>Degree / Date of Graduation</w:t>
          </w:r>
        </w:sdtContent>
      </w:sdt>
    </w:p>
    <w:p w14:paraId="287D3EFF" w14:textId="52BAA98A" w:rsidR="00037304" w:rsidRPr="004A0566" w:rsidRDefault="006C5914">
      <w:pPr>
        <w:rPr>
          <w:sz w:val="24"/>
          <w:szCs w:val="24"/>
        </w:rPr>
      </w:pPr>
      <w:r w:rsidRPr="004A0566">
        <w:rPr>
          <w:sz w:val="24"/>
          <w:szCs w:val="24"/>
        </w:rPr>
        <w:t>MSN</w:t>
      </w:r>
      <w:r w:rsidRPr="004A0566">
        <w:rPr>
          <w:sz w:val="24"/>
          <w:szCs w:val="24"/>
        </w:rPr>
        <w:tab/>
      </w:r>
      <w:r w:rsidRPr="004A0566">
        <w:rPr>
          <w:sz w:val="24"/>
          <w:szCs w:val="24"/>
        </w:rPr>
        <w:tab/>
        <w:t>2014</w:t>
      </w:r>
      <w:r w:rsidRPr="004A0566">
        <w:rPr>
          <w:sz w:val="24"/>
          <w:szCs w:val="24"/>
        </w:rPr>
        <w:tab/>
      </w:r>
      <w:r w:rsidRPr="004A0566">
        <w:rPr>
          <w:sz w:val="24"/>
          <w:szCs w:val="24"/>
        </w:rPr>
        <w:tab/>
      </w:r>
      <w:r w:rsidRPr="004A0566">
        <w:rPr>
          <w:sz w:val="24"/>
          <w:szCs w:val="24"/>
        </w:rPr>
        <w:tab/>
        <w:t>University of Southern Mississippi, Hattiesburg, MS</w:t>
      </w:r>
    </w:p>
    <w:p w14:paraId="4D9ADD26" w14:textId="4E22D88B" w:rsidR="006C5914" w:rsidRPr="004A0566" w:rsidRDefault="006C5914">
      <w:pPr>
        <w:rPr>
          <w:sz w:val="24"/>
          <w:szCs w:val="24"/>
        </w:rPr>
      </w:pPr>
      <w:r w:rsidRPr="004A0566">
        <w:rPr>
          <w:sz w:val="24"/>
          <w:szCs w:val="24"/>
        </w:rPr>
        <w:t>BSN</w:t>
      </w:r>
      <w:r w:rsidRPr="004A0566">
        <w:rPr>
          <w:sz w:val="24"/>
          <w:szCs w:val="24"/>
        </w:rPr>
        <w:tab/>
      </w:r>
      <w:r w:rsidRPr="004A0566">
        <w:rPr>
          <w:sz w:val="24"/>
          <w:szCs w:val="24"/>
        </w:rPr>
        <w:tab/>
        <w:t>2009</w:t>
      </w:r>
      <w:r w:rsidRPr="004A0566">
        <w:rPr>
          <w:sz w:val="24"/>
          <w:szCs w:val="24"/>
        </w:rPr>
        <w:tab/>
      </w:r>
      <w:r w:rsidRPr="004A0566">
        <w:rPr>
          <w:sz w:val="24"/>
          <w:szCs w:val="24"/>
        </w:rPr>
        <w:tab/>
      </w:r>
      <w:r w:rsidRPr="004A0566">
        <w:rPr>
          <w:sz w:val="24"/>
          <w:szCs w:val="24"/>
        </w:rPr>
        <w:tab/>
        <w:t>Mississippi University for Women, Columbus, MS</w:t>
      </w:r>
    </w:p>
    <w:p w14:paraId="67E6974C" w14:textId="324D78B2" w:rsidR="00037304" w:rsidRPr="00977955" w:rsidRDefault="00977955">
      <w:pPr>
        <w:pStyle w:val="Heading1"/>
        <w:rPr>
          <w:sz w:val="32"/>
          <w:szCs w:val="32"/>
          <w:u w:val="single"/>
        </w:rPr>
      </w:pPr>
      <w:r w:rsidRPr="00977955">
        <w:rPr>
          <w:sz w:val="32"/>
          <w:szCs w:val="32"/>
          <w:u w:val="single"/>
        </w:rPr>
        <w:t>EXPERIENCE</w:t>
      </w:r>
    </w:p>
    <w:p w14:paraId="14473693" w14:textId="7525396E" w:rsidR="00037304" w:rsidRPr="004A0566" w:rsidRDefault="006C5914">
      <w:pPr>
        <w:pStyle w:val="Heading2"/>
        <w:rPr>
          <w:sz w:val="32"/>
          <w:szCs w:val="32"/>
        </w:rPr>
      </w:pPr>
      <w:r w:rsidRPr="004A0566">
        <w:rPr>
          <w:sz w:val="32"/>
          <w:szCs w:val="32"/>
        </w:rPr>
        <w:t>Academic Employment</w:t>
      </w:r>
    </w:p>
    <w:p w14:paraId="0B055177" w14:textId="0A9A744A" w:rsidR="00037304" w:rsidRPr="004A0566" w:rsidRDefault="006C5914">
      <w:pPr>
        <w:pStyle w:val="Heading3"/>
        <w:rPr>
          <w:sz w:val="24"/>
        </w:rPr>
      </w:pPr>
      <w:r w:rsidRPr="004A0566">
        <w:rPr>
          <w:sz w:val="24"/>
        </w:rPr>
        <w:t>Assistant Clinical Professor/Texas State University/August 2026-Present</w:t>
      </w:r>
    </w:p>
    <w:p w14:paraId="6612EE36" w14:textId="5570D8A4" w:rsidR="00037304" w:rsidRPr="004A0566" w:rsidRDefault="006C5914">
      <w:pPr>
        <w:rPr>
          <w:i/>
          <w:sz w:val="24"/>
          <w:szCs w:val="24"/>
        </w:rPr>
      </w:pPr>
      <w:r w:rsidRPr="004A0566">
        <w:rPr>
          <w:i/>
          <w:sz w:val="24"/>
          <w:szCs w:val="24"/>
        </w:rPr>
        <w:t>Adjunct Faculty/Maryville University/August 202</w:t>
      </w:r>
      <w:r w:rsidR="00DB7FFC" w:rsidRPr="004A0566">
        <w:rPr>
          <w:i/>
          <w:sz w:val="24"/>
          <w:szCs w:val="24"/>
        </w:rPr>
        <w:t>4</w:t>
      </w:r>
      <w:r w:rsidRPr="004A0566">
        <w:rPr>
          <w:i/>
          <w:sz w:val="24"/>
          <w:szCs w:val="24"/>
        </w:rPr>
        <w:t>-August 2026</w:t>
      </w:r>
    </w:p>
    <w:p w14:paraId="6DFD5783" w14:textId="387FE928" w:rsidR="006C5914" w:rsidRPr="004A0566" w:rsidRDefault="006C5914">
      <w:pPr>
        <w:rPr>
          <w:i/>
          <w:sz w:val="24"/>
          <w:szCs w:val="24"/>
        </w:rPr>
      </w:pPr>
      <w:r w:rsidRPr="004A0566">
        <w:rPr>
          <w:i/>
          <w:sz w:val="24"/>
          <w:szCs w:val="24"/>
        </w:rPr>
        <w:t>Adjunct Faculty/William Carey University/August 2025-</w:t>
      </w:r>
    </w:p>
    <w:p w14:paraId="55A60E52" w14:textId="210F13B8" w:rsidR="00DB7FFC" w:rsidRPr="004A0566" w:rsidRDefault="00DB7FFC">
      <w:pPr>
        <w:rPr>
          <w:i/>
          <w:sz w:val="24"/>
          <w:szCs w:val="24"/>
        </w:rPr>
      </w:pPr>
      <w:r w:rsidRPr="004A0566">
        <w:rPr>
          <w:i/>
          <w:sz w:val="24"/>
          <w:szCs w:val="24"/>
        </w:rPr>
        <w:t>Subject Matter Expert/Western Governors University/February 2019-July 2019</w:t>
      </w:r>
    </w:p>
    <w:p w14:paraId="39C14902" w14:textId="11FA1486" w:rsidR="00DB7FFC" w:rsidRPr="004A0566" w:rsidRDefault="00DB7FFC">
      <w:pPr>
        <w:rPr>
          <w:i/>
          <w:sz w:val="24"/>
          <w:szCs w:val="24"/>
        </w:rPr>
      </w:pPr>
      <w:r w:rsidRPr="004A0566">
        <w:rPr>
          <w:i/>
          <w:sz w:val="24"/>
          <w:szCs w:val="24"/>
        </w:rPr>
        <w:t>Evaluator/Western Governors University/June 2016-December 2016</w:t>
      </w:r>
    </w:p>
    <w:p w14:paraId="7D16F438" w14:textId="2B821BD2" w:rsidR="00DB7FFC" w:rsidRPr="004A0566" w:rsidRDefault="00DB7FFC">
      <w:pPr>
        <w:rPr>
          <w:i/>
          <w:sz w:val="24"/>
          <w:szCs w:val="24"/>
        </w:rPr>
      </w:pPr>
      <w:r w:rsidRPr="004A0566">
        <w:rPr>
          <w:i/>
          <w:sz w:val="24"/>
          <w:szCs w:val="24"/>
        </w:rPr>
        <w:t>Biology Instructor/Laurel Christian School/August 2022-May 2023</w:t>
      </w:r>
    </w:p>
    <w:p w14:paraId="5ED85E4C" w14:textId="77777777" w:rsidR="006C5914" w:rsidRDefault="006C5914"/>
    <w:p w14:paraId="0B8805EB" w14:textId="7B6A6015" w:rsidR="006C5914" w:rsidRPr="004A0566" w:rsidRDefault="00DB7FFC" w:rsidP="006C5914">
      <w:pPr>
        <w:pStyle w:val="Heading2"/>
        <w:rPr>
          <w:sz w:val="32"/>
          <w:szCs w:val="32"/>
        </w:rPr>
      </w:pPr>
      <w:r w:rsidRPr="004A0566">
        <w:rPr>
          <w:sz w:val="32"/>
          <w:szCs w:val="32"/>
        </w:rPr>
        <w:t>FNP</w:t>
      </w:r>
      <w:r w:rsidR="006C5914" w:rsidRPr="004A0566">
        <w:rPr>
          <w:sz w:val="32"/>
          <w:szCs w:val="32"/>
        </w:rPr>
        <w:t xml:space="preserve"> Employment</w:t>
      </w:r>
    </w:p>
    <w:p w14:paraId="2553664B" w14:textId="6190BADF" w:rsidR="006C5914" w:rsidRPr="004A0566" w:rsidRDefault="00DB7FFC">
      <w:pPr>
        <w:rPr>
          <w:i/>
          <w:iCs/>
          <w:sz w:val="24"/>
          <w:szCs w:val="24"/>
        </w:rPr>
      </w:pPr>
      <w:r w:rsidRPr="004A0566">
        <w:rPr>
          <w:i/>
          <w:iCs/>
          <w:sz w:val="24"/>
          <w:szCs w:val="24"/>
        </w:rPr>
        <w:t>Family Nurse Practitioner/Tri-County Pulmonary Sleep/January 2023-August 2024</w:t>
      </w:r>
    </w:p>
    <w:p w14:paraId="1566BF95" w14:textId="4F6530CB" w:rsidR="00DB7FFC" w:rsidRPr="004A0566" w:rsidRDefault="00DB7FFC">
      <w:pPr>
        <w:rPr>
          <w:i/>
          <w:iCs/>
          <w:sz w:val="24"/>
          <w:szCs w:val="24"/>
        </w:rPr>
      </w:pPr>
      <w:r w:rsidRPr="004A0566">
        <w:rPr>
          <w:i/>
          <w:iCs/>
          <w:sz w:val="24"/>
          <w:szCs w:val="24"/>
        </w:rPr>
        <w:t>Family Nurse Practitioner/</w:t>
      </w:r>
      <w:proofErr w:type="spellStart"/>
      <w:r w:rsidRPr="004A0566">
        <w:rPr>
          <w:i/>
          <w:iCs/>
          <w:sz w:val="24"/>
          <w:szCs w:val="24"/>
        </w:rPr>
        <w:t>PrimeSource</w:t>
      </w:r>
      <w:proofErr w:type="spellEnd"/>
      <w:r w:rsidRPr="004A0566">
        <w:rPr>
          <w:i/>
          <w:iCs/>
          <w:sz w:val="24"/>
          <w:szCs w:val="24"/>
        </w:rPr>
        <w:t xml:space="preserve"> Nursing Service/February 2017-January 2019</w:t>
      </w:r>
    </w:p>
    <w:p w14:paraId="2646B2C3" w14:textId="2C67886F" w:rsidR="00DB7FFC" w:rsidRPr="004A0566" w:rsidRDefault="00DB7FFC">
      <w:pPr>
        <w:rPr>
          <w:i/>
          <w:iCs/>
          <w:sz w:val="24"/>
          <w:szCs w:val="24"/>
        </w:rPr>
      </w:pPr>
      <w:r w:rsidRPr="004A0566">
        <w:rPr>
          <w:i/>
          <w:iCs/>
          <w:sz w:val="24"/>
          <w:szCs w:val="24"/>
        </w:rPr>
        <w:t>Family Nurse Practitioner/Family Medical Clinic/March 2015-February 2017</w:t>
      </w:r>
    </w:p>
    <w:p w14:paraId="1A9CDA38" w14:textId="77777777" w:rsidR="00DB7FFC" w:rsidRDefault="00DB7FFC" w:rsidP="00DB7FFC">
      <w:pPr>
        <w:pStyle w:val="Heading2"/>
      </w:pPr>
    </w:p>
    <w:p w14:paraId="75F7C998" w14:textId="77777777" w:rsidR="004A0566" w:rsidRDefault="004A0566" w:rsidP="00DB7FFC">
      <w:pPr>
        <w:pStyle w:val="Heading2"/>
        <w:rPr>
          <w:i w:val="0"/>
          <w:iCs/>
          <w:sz w:val="32"/>
          <w:szCs w:val="32"/>
        </w:rPr>
      </w:pPr>
    </w:p>
    <w:p w14:paraId="3BA2C393" w14:textId="3B1A2B31" w:rsidR="00DB7FFC" w:rsidRPr="004A0566" w:rsidRDefault="00DB7FFC" w:rsidP="00DB7FFC">
      <w:pPr>
        <w:pStyle w:val="Heading2"/>
        <w:rPr>
          <w:i w:val="0"/>
          <w:iCs/>
          <w:sz w:val="32"/>
          <w:szCs w:val="32"/>
        </w:rPr>
      </w:pPr>
      <w:r w:rsidRPr="004A0566">
        <w:rPr>
          <w:i w:val="0"/>
          <w:iCs/>
          <w:sz w:val="32"/>
          <w:szCs w:val="32"/>
        </w:rPr>
        <w:t>RN</w:t>
      </w:r>
      <w:r w:rsidRPr="004A0566">
        <w:rPr>
          <w:i w:val="0"/>
          <w:iCs/>
          <w:sz w:val="32"/>
          <w:szCs w:val="32"/>
        </w:rPr>
        <w:t xml:space="preserve"> Employment</w:t>
      </w:r>
    </w:p>
    <w:p w14:paraId="058E5D21" w14:textId="74A319DD" w:rsidR="00DB7FFC" w:rsidRPr="004A0566" w:rsidRDefault="00DB7FFC" w:rsidP="00DB7FFC">
      <w:pPr>
        <w:rPr>
          <w:i/>
          <w:iCs/>
          <w:sz w:val="24"/>
          <w:szCs w:val="24"/>
        </w:rPr>
      </w:pPr>
      <w:r w:rsidRPr="004A0566">
        <w:rPr>
          <w:i/>
          <w:iCs/>
          <w:sz w:val="24"/>
          <w:szCs w:val="24"/>
        </w:rPr>
        <w:t>Registered Nurse/Children’s Clinic of Hattiesburg Clinic/October 2012-March 2015</w:t>
      </w:r>
    </w:p>
    <w:p w14:paraId="759C0DD1" w14:textId="53AF5695" w:rsidR="00DB7FFC" w:rsidRPr="004A0566" w:rsidRDefault="00DB7FFC" w:rsidP="00DB7FFC">
      <w:pPr>
        <w:rPr>
          <w:i/>
          <w:iCs/>
          <w:sz w:val="24"/>
          <w:szCs w:val="24"/>
        </w:rPr>
      </w:pPr>
      <w:r w:rsidRPr="004A0566">
        <w:rPr>
          <w:i/>
          <w:iCs/>
          <w:sz w:val="24"/>
          <w:szCs w:val="24"/>
        </w:rPr>
        <w:t>Registered Nurse/Forrest General Hospital/June 2010-October 2012</w:t>
      </w:r>
    </w:p>
    <w:p w14:paraId="2DC37926" w14:textId="394707F9" w:rsidR="00DB7FFC" w:rsidRPr="004A0566" w:rsidRDefault="00DB7FFC" w:rsidP="00DB7FFC">
      <w:pPr>
        <w:rPr>
          <w:i/>
          <w:iCs/>
          <w:sz w:val="24"/>
          <w:szCs w:val="24"/>
        </w:rPr>
      </w:pPr>
      <w:r w:rsidRPr="004A0566">
        <w:rPr>
          <w:i/>
          <w:iCs/>
          <w:sz w:val="24"/>
          <w:szCs w:val="24"/>
        </w:rPr>
        <w:tab/>
      </w:r>
      <w:proofErr w:type="spellStart"/>
      <w:r w:rsidRPr="004A0566">
        <w:rPr>
          <w:i/>
          <w:iCs/>
          <w:sz w:val="24"/>
          <w:szCs w:val="24"/>
        </w:rPr>
        <w:t>PostPartum</w:t>
      </w:r>
      <w:proofErr w:type="spellEnd"/>
      <w:r w:rsidRPr="004A0566">
        <w:rPr>
          <w:i/>
          <w:iCs/>
          <w:sz w:val="24"/>
          <w:szCs w:val="24"/>
        </w:rPr>
        <w:t>, Pediatrics, Labor and Delivery, NICU overflow</w:t>
      </w:r>
    </w:p>
    <w:p w14:paraId="11F86537" w14:textId="1E1383B1" w:rsidR="00DB7FFC" w:rsidRPr="004A0566" w:rsidRDefault="00DB7FFC" w:rsidP="00DB7FFC">
      <w:pPr>
        <w:rPr>
          <w:i/>
          <w:iCs/>
          <w:sz w:val="24"/>
          <w:szCs w:val="24"/>
        </w:rPr>
      </w:pPr>
      <w:r w:rsidRPr="004A0566">
        <w:rPr>
          <w:i/>
          <w:iCs/>
          <w:sz w:val="24"/>
          <w:szCs w:val="24"/>
        </w:rPr>
        <w:tab/>
        <w:t>ICU (Neuro, Cardiac, Med/Surg)</w:t>
      </w:r>
    </w:p>
    <w:p w14:paraId="025F68CB" w14:textId="40636AE0" w:rsidR="00DB7FFC" w:rsidRPr="004A0566" w:rsidRDefault="00DB7FFC" w:rsidP="00DB7FFC">
      <w:pPr>
        <w:rPr>
          <w:i/>
          <w:iCs/>
          <w:sz w:val="24"/>
          <w:szCs w:val="24"/>
        </w:rPr>
      </w:pPr>
      <w:r w:rsidRPr="004A0566">
        <w:rPr>
          <w:i/>
          <w:iCs/>
          <w:sz w:val="24"/>
          <w:szCs w:val="24"/>
        </w:rPr>
        <w:t>Registered Nurse/Southwest Mississippi Regional Medical Center/May 2009-June 2010</w:t>
      </w:r>
    </w:p>
    <w:p w14:paraId="653BAA25" w14:textId="1B6EA8D6" w:rsidR="00DB7FFC" w:rsidRPr="004A0566" w:rsidRDefault="00DB7FFC" w:rsidP="00DB7FFC">
      <w:pPr>
        <w:rPr>
          <w:i/>
          <w:iCs/>
          <w:sz w:val="24"/>
          <w:szCs w:val="24"/>
        </w:rPr>
      </w:pPr>
      <w:r w:rsidRPr="004A0566">
        <w:rPr>
          <w:i/>
          <w:iCs/>
          <w:sz w:val="24"/>
          <w:szCs w:val="24"/>
        </w:rPr>
        <w:tab/>
        <w:t>CVICU</w:t>
      </w:r>
    </w:p>
    <w:p w14:paraId="36130867" w14:textId="77777777" w:rsidR="00DB7FFC" w:rsidRDefault="00DB7FFC" w:rsidP="00DB7FFC">
      <w:pPr>
        <w:rPr>
          <w:i/>
          <w:iCs/>
        </w:rPr>
      </w:pPr>
    </w:p>
    <w:p w14:paraId="6B2D590A" w14:textId="3E3A60A2" w:rsidR="00DB7FFC" w:rsidRPr="00977955" w:rsidRDefault="00DB7FFC" w:rsidP="00DB7FFC">
      <w:pPr>
        <w:pStyle w:val="Heading2"/>
        <w:rPr>
          <w:i w:val="0"/>
          <w:iCs/>
          <w:sz w:val="32"/>
          <w:szCs w:val="32"/>
          <w:u w:val="single"/>
        </w:rPr>
      </w:pPr>
      <w:r w:rsidRPr="00977955">
        <w:rPr>
          <w:i w:val="0"/>
          <w:iCs/>
          <w:sz w:val="32"/>
          <w:szCs w:val="32"/>
          <w:u w:val="single"/>
        </w:rPr>
        <w:t>T</w:t>
      </w:r>
      <w:r w:rsidR="00977955">
        <w:rPr>
          <w:i w:val="0"/>
          <w:iCs/>
          <w:sz w:val="32"/>
          <w:szCs w:val="32"/>
          <w:u w:val="single"/>
        </w:rPr>
        <w:t>EACHING</w:t>
      </w:r>
    </w:p>
    <w:p w14:paraId="534FA7CC" w14:textId="3565B1F9" w:rsidR="00CE344D" w:rsidRPr="004A0566" w:rsidRDefault="00CE344D" w:rsidP="00CE344D">
      <w:pPr>
        <w:rPr>
          <w:b/>
          <w:bCs/>
          <w:sz w:val="24"/>
          <w:szCs w:val="24"/>
        </w:rPr>
      </w:pPr>
      <w:r w:rsidRPr="004A0566">
        <w:rPr>
          <w:b/>
          <w:bCs/>
          <w:sz w:val="24"/>
          <w:szCs w:val="24"/>
        </w:rPr>
        <w:t>Texas State University</w:t>
      </w:r>
    </w:p>
    <w:p w14:paraId="7B1E724A" w14:textId="1041FFBD" w:rsidR="00CE344D" w:rsidRPr="004A0566" w:rsidRDefault="00CE344D" w:rsidP="00CE344D">
      <w:pPr>
        <w:rPr>
          <w:b/>
          <w:bCs/>
          <w:sz w:val="24"/>
          <w:szCs w:val="24"/>
        </w:rPr>
      </w:pPr>
      <w:r w:rsidRPr="004A0566">
        <w:rPr>
          <w:b/>
          <w:bCs/>
          <w:sz w:val="24"/>
          <w:szCs w:val="24"/>
        </w:rPr>
        <w:t>Courses Taught:</w:t>
      </w:r>
    </w:p>
    <w:p w14:paraId="510DB190" w14:textId="7C186C08" w:rsidR="00CE344D" w:rsidRPr="004A0566" w:rsidRDefault="00CE344D" w:rsidP="00CE344D">
      <w:pPr>
        <w:rPr>
          <w:sz w:val="24"/>
          <w:szCs w:val="24"/>
        </w:rPr>
      </w:pPr>
      <w:r w:rsidRPr="004A0566">
        <w:rPr>
          <w:sz w:val="24"/>
          <w:szCs w:val="24"/>
        </w:rPr>
        <w:t>NURS 5102:  Advanced Health Assessment Practicum</w:t>
      </w:r>
    </w:p>
    <w:p w14:paraId="4260B5F0" w14:textId="025F15B0" w:rsidR="00CE344D" w:rsidRPr="004A0566" w:rsidRDefault="00CE344D" w:rsidP="00CE344D">
      <w:pPr>
        <w:rPr>
          <w:sz w:val="24"/>
          <w:szCs w:val="24"/>
        </w:rPr>
      </w:pPr>
      <w:r w:rsidRPr="004A0566">
        <w:rPr>
          <w:sz w:val="24"/>
          <w:szCs w:val="24"/>
        </w:rPr>
        <w:t>NURS 5209:  Advanced Health Assessment</w:t>
      </w:r>
    </w:p>
    <w:p w14:paraId="12617D34" w14:textId="5C320609" w:rsidR="00CE344D" w:rsidRPr="004A0566" w:rsidRDefault="00CE344D" w:rsidP="00CE344D">
      <w:pPr>
        <w:rPr>
          <w:sz w:val="24"/>
          <w:szCs w:val="24"/>
        </w:rPr>
      </w:pPr>
      <w:r w:rsidRPr="004A0566">
        <w:rPr>
          <w:sz w:val="24"/>
          <w:szCs w:val="24"/>
        </w:rPr>
        <w:t>NURS 5</w:t>
      </w:r>
      <w:r w:rsidR="00DC6C82" w:rsidRPr="004A0566">
        <w:rPr>
          <w:sz w:val="24"/>
          <w:szCs w:val="24"/>
        </w:rPr>
        <w:t>3</w:t>
      </w:r>
      <w:r w:rsidRPr="004A0566">
        <w:rPr>
          <w:sz w:val="24"/>
          <w:szCs w:val="24"/>
        </w:rPr>
        <w:t>01:</w:t>
      </w:r>
      <w:r w:rsidR="00DC6C82" w:rsidRPr="004A0566">
        <w:rPr>
          <w:sz w:val="24"/>
          <w:szCs w:val="24"/>
        </w:rPr>
        <w:t xml:space="preserve">  Advanced Pathophysiology </w:t>
      </w:r>
    </w:p>
    <w:p w14:paraId="5754F746" w14:textId="382403B1" w:rsidR="00DC6C82" w:rsidRPr="004A0566" w:rsidRDefault="00DC6C82" w:rsidP="00CE344D">
      <w:pPr>
        <w:rPr>
          <w:b/>
          <w:bCs/>
          <w:sz w:val="24"/>
          <w:szCs w:val="24"/>
        </w:rPr>
      </w:pPr>
      <w:r w:rsidRPr="004A0566">
        <w:rPr>
          <w:b/>
          <w:bCs/>
          <w:sz w:val="24"/>
          <w:szCs w:val="24"/>
        </w:rPr>
        <w:t>Maryville University</w:t>
      </w:r>
    </w:p>
    <w:p w14:paraId="342116AA" w14:textId="011905A8" w:rsidR="00DC6C82" w:rsidRPr="004A0566" w:rsidRDefault="00DC6C82" w:rsidP="00CE344D">
      <w:pPr>
        <w:rPr>
          <w:rFonts w:asciiTheme="majorHAnsi" w:hAnsiTheme="majorHAnsi"/>
          <w:b/>
          <w:bCs/>
          <w:sz w:val="24"/>
          <w:szCs w:val="24"/>
        </w:rPr>
      </w:pPr>
      <w:r w:rsidRPr="004A0566">
        <w:rPr>
          <w:rFonts w:asciiTheme="majorHAnsi" w:hAnsiTheme="majorHAnsi"/>
          <w:b/>
          <w:bCs/>
          <w:sz w:val="24"/>
          <w:szCs w:val="24"/>
        </w:rPr>
        <w:t>Courses Taught:</w:t>
      </w:r>
    </w:p>
    <w:p w14:paraId="28FCA871" w14:textId="6EFA2AF8" w:rsidR="00DC6C82" w:rsidRPr="004A0566" w:rsidRDefault="00DC6C82" w:rsidP="00CE344D">
      <w:pPr>
        <w:rPr>
          <w:sz w:val="24"/>
          <w:szCs w:val="24"/>
        </w:rPr>
      </w:pPr>
      <w:r w:rsidRPr="004A0566">
        <w:rPr>
          <w:sz w:val="24"/>
          <w:szCs w:val="24"/>
        </w:rPr>
        <w:t>NURS 600:  Theoretical Foundations of Nursing Practice</w:t>
      </w:r>
    </w:p>
    <w:p w14:paraId="17005C89" w14:textId="2978046A" w:rsidR="00DC6C82" w:rsidRPr="004A0566" w:rsidRDefault="00DC6C82" w:rsidP="00CE344D">
      <w:pPr>
        <w:rPr>
          <w:sz w:val="24"/>
          <w:szCs w:val="24"/>
        </w:rPr>
      </w:pPr>
      <w:r w:rsidRPr="004A0566">
        <w:rPr>
          <w:sz w:val="24"/>
          <w:szCs w:val="24"/>
        </w:rPr>
        <w:t>NURS 610:  Health Promotion and Disease Prevention</w:t>
      </w:r>
    </w:p>
    <w:p w14:paraId="5D5706E0" w14:textId="43E62787" w:rsidR="00DC6C82" w:rsidRPr="004A0566" w:rsidRDefault="00DC6C82" w:rsidP="00CE344D">
      <w:pPr>
        <w:rPr>
          <w:sz w:val="24"/>
          <w:szCs w:val="24"/>
        </w:rPr>
      </w:pPr>
      <w:r w:rsidRPr="004A0566">
        <w:rPr>
          <w:sz w:val="24"/>
          <w:szCs w:val="24"/>
        </w:rPr>
        <w:t>NURS 611:  Advanced Pathophysiology</w:t>
      </w:r>
    </w:p>
    <w:p w14:paraId="32E6F00F" w14:textId="17BF1A0A" w:rsidR="00DC6C82" w:rsidRPr="004A0566" w:rsidRDefault="00DC6C82" w:rsidP="00CE344D">
      <w:pPr>
        <w:rPr>
          <w:sz w:val="24"/>
          <w:szCs w:val="24"/>
        </w:rPr>
      </w:pPr>
      <w:r w:rsidRPr="004A0566">
        <w:rPr>
          <w:sz w:val="24"/>
          <w:szCs w:val="24"/>
        </w:rPr>
        <w:t>NURS 619:  Leadership and Quality of Nursing</w:t>
      </w:r>
    </w:p>
    <w:p w14:paraId="2F504F15" w14:textId="0D5A4ACC" w:rsidR="00DC6C82" w:rsidRPr="004A0566" w:rsidRDefault="00DC6C82" w:rsidP="00CE344D">
      <w:pPr>
        <w:rPr>
          <w:b/>
          <w:bCs/>
          <w:sz w:val="24"/>
          <w:szCs w:val="24"/>
        </w:rPr>
      </w:pPr>
      <w:r w:rsidRPr="004A0566">
        <w:rPr>
          <w:b/>
          <w:bCs/>
          <w:sz w:val="24"/>
          <w:szCs w:val="24"/>
        </w:rPr>
        <w:t>Wiliam Carey University</w:t>
      </w:r>
    </w:p>
    <w:p w14:paraId="43685717" w14:textId="3A9F7E3F" w:rsidR="00DC6C82" w:rsidRPr="004A0566" w:rsidRDefault="00DC6C82" w:rsidP="00CE344D">
      <w:pPr>
        <w:rPr>
          <w:b/>
          <w:bCs/>
          <w:sz w:val="24"/>
          <w:szCs w:val="24"/>
        </w:rPr>
      </w:pPr>
      <w:r w:rsidRPr="004A0566">
        <w:rPr>
          <w:b/>
          <w:bCs/>
          <w:sz w:val="24"/>
          <w:szCs w:val="24"/>
        </w:rPr>
        <w:t>Courses Taught:</w:t>
      </w:r>
    </w:p>
    <w:p w14:paraId="082A7C04" w14:textId="6A081B88" w:rsidR="00DC6C82" w:rsidRPr="004A0566" w:rsidRDefault="00DC6C82" w:rsidP="00CE344D">
      <w:pPr>
        <w:rPr>
          <w:sz w:val="24"/>
          <w:szCs w:val="24"/>
        </w:rPr>
      </w:pPr>
      <w:r w:rsidRPr="004A0566">
        <w:rPr>
          <w:sz w:val="24"/>
          <w:szCs w:val="24"/>
        </w:rPr>
        <w:t>RN to BSN:  Foundations of Nursing Practice I</w:t>
      </w:r>
    </w:p>
    <w:p w14:paraId="47F190A4" w14:textId="25D57DB0" w:rsidR="00DC6C82" w:rsidRPr="004A0566" w:rsidRDefault="00DC6C82" w:rsidP="00CE344D">
      <w:pPr>
        <w:rPr>
          <w:sz w:val="24"/>
          <w:szCs w:val="24"/>
        </w:rPr>
      </w:pPr>
      <w:r w:rsidRPr="004A0566">
        <w:rPr>
          <w:sz w:val="24"/>
          <w:szCs w:val="24"/>
        </w:rPr>
        <w:t>RN to BSN:  Health Assessment Lab</w:t>
      </w:r>
    </w:p>
    <w:p w14:paraId="5AD4D6FF" w14:textId="3FA1298B" w:rsidR="00DC6C82" w:rsidRPr="004A0566" w:rsidRDefault="00DC6C82" w:rsidP="00CE344D">
      <w:pPr>
        <w:rPr>
          <w:sz w:val="24"/>
          <w:szCs w:val="24"/>
        </w:rPr>
      </w:pPr>
      <w:r w:rsidRPr="004A0566">
        <w:rPr>
          <w:sz w:val="24"/>
          <w:szCs w:val="24"/>
        </w:rPr>
        <w:t xml:space="preserve">RN to BSN:  Psychiatric and Mental Health Clinical Lab </w:t>
      </w:r>
    </w:p>
    <w:p w14:paraId="46B10CF1" w14:textId="77777777" w:rsidR="006C5914" w:rsidRDefault="006C5914"/>
    <w:p w14:paraId="4AF18FEB" w14:textId="77777777" w:rsidR="004A0566" w:rsidRDefault="004A0566">
      <w:pPr>
        <w:pStyle w:val="Heading1"/>
        <w:rPr>
          <w:sz w:val="32"/>
          <w:szCs w:val="32"/>
        </w:rPr>
      </w:pPr>
    </w:p>
    <w:p w14:paraId="7C088BE6" w14:textId="77777777" w:rsidR="004A0566" w:rsidRDefault="004A0566">
      <w:pPr>
        <w:pStyle w:val="Heading1"/>
        <w:rPr>
          <w:sz w:val="32"/>
          <w:szCs w:val="32"/>
        </w:rPr>
      </w:pPr>
    </w:p>
    <w:p w14:paraId="41A7BBEC" w14:textId="5F4BD287" w:rsidR="00037304" w:rsidRPr="008E19C5" w:rsidRDefault="00DC6C82" w:rsidP="004A0566">
      <w:pPr>
        <w:pStyle w:val="Heading1"/>
        <w:rPr>
          <w:sz w:val="32"/>
          <w:szCs w:val="32"/>
          <w:u w:val="single"/>
        </w:rPr>
      </w:pPr>
      <w:r w:rsidRPr="008E19C5">
        <w:rPr>
          <w:sz w:val="32"/>
          <w:szCs w:val="32"/>
          <w:u w:val="single"/>
        </w:rPr>
        <w:lastRenderedPageBreak/>
        <w:t xml:space="preserve">AWARDS </w:t>
      </w:r>
    </w:p>
    <w:p w14:paraId="5AE11BEF" w14:textId="772B5554" w:rsidR="00037304" w:rsidRPr="004A0566" w:rsidRDefault="00DC6C82">
      <w:pPr>
        <w:rPr>
          <w:sz w:val="24"/>
          <w:szCs w:val="24"/>
        </w:rPr>
      </w:pPr>
      <w:r w:rsidRPr="004A0566">
        <w:rPr>
          <w:sz w:val="24"/>
          <w:szCs w:val="24"/>
        </w:rPr>
        <w:t>Phi Theta Kappa Honor Society/2005</w:t>
      </w:r>
    </w:p>
    <w:p w14:paraId="3A6A54FD" w14:textId="65F5E629" w:rsidR="00DC6C82" w:rsidRPr="004A0566" w:rsidRDefault="00DC6C82">
      <w:pPr>
        <w:rPr>
          <w:sz w:val="24"/>
          <w:szCs w:val="24"/>
        </w:rPr>
      </w:pPr>
      <w:r w:rsidRPr="004A0566">
        <w:rPr>
          <w:sz w:val="24"/>
          <w:szCs w:val="24"/>
        </w:rPr>
        <w:t>Sigma Theta Tau Honor Society/2007</w:t>
      </w:r>
    </w:p>
    <w:p w14:paraId="442D0543" w14:textId="77777777" w:rsidR="00DC6C82" w:rsidRDefault="00DC6C82" w:rsidP="00DC6C82"/>
    <w:p w14:paraId="1F3D22ED" w14:textId="3A370FE1" w:rsidR="00DC6C82" w:rsidRPr="008E19C5" w:rsidRDefault="00DC6C82" w:rsidP="00DC6C82">
      <w:pPr>
        <w:rPr>
          <w:b/>
          <w:sz w:val="32"/>
          <w:szCs w:val="32"/>
          <w:u w:val="single"/>
        </w:rPr>
      </w:pPr>
      <w:r w:rsidRPr="008E19C5">
        <w:rPr>
          <w:b/>
          <w:sz w:val="32"/>
          <w:szCs w:val="32"/>
          <w:u w:val="single"/>
        </w:rPr>
        <w:t>UNIVERSITY SERVICE</w:t>
      </w:r>
    </w:p>
    <w:p w14:paraId="56971F45" w14:textId="625D70AF" w:rsidR="00DC6C82" w:rsidRPr="004A0566" w:rsidRDefault="00AB324A" w:rsidP="00DC6C82">
      <w:pPr>
        <w:rPr>
          <w:bCs/>
          <w:i/>
          <w:sz w:val="24"/>
          <w:szCs w:val="24"/>
        </w:rPr>
      </w:pPr>
      <w:r w:rsidRPr="004A0566">
        <w:rPr>
          <w:bCs/>
          <w:iCs/>
          <w:sz w:val="24"/>
          <w:szCs w:val="24"/>
        </w:rPr>
        <w:t xml:space="preserve">2026 – MSN Council – </w:t>
      </w:r>
      <w:r w:rsidRPr="004A0566">
        <w:rPr>
          <w:bCs/>
          <w:i/>
          <w:sz w:val="24"/>
          <w:szCs w:val="24"/>
        </w:rPr>
        <w:t xml:space="preserve">Secretary </w:t>
      </w:r>
    </w:p>
    <w:p w14:paraId="0CD163D0" w14:textId="6C078AC1" w:rsidR="00AB324A" w:rsidRPr="004A0566" w:rsidRDefault="00AB324A" w:rsidP="00DC6C82">
      <w:p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>2026 – Faculty Student Governance Committee</w:t>
      </w:r>
    </w:p>
    <w:p w14:paraId="0A37960A" w14:textId="4394DCA2" w:rsidR="00AB324A" w:rsidRPr="004A0566" w:rsidRDefault="00AB324A" w:rsidP="00DC6C82">
      <w:p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>2026 – Peer Review Committee</w:t>
      </w:r>
    </w:p>
    <w:p w14:paraId="15576C7A" w14:textId="763880C7" w:rsidR="00AB324A" w:rsidRPr="004A0566" w:rsidRDefault="00AB324A" w:rsidP="00DC6C82">
      <w:p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 xml:space="preserve">2026 – Faculty Assembly </w:t>
      </w:r>
    </w:p>
    <w:p w14:paraId="5E185F7C" w14:textId="77777777" w:rsidR="00AB324A" w:rsidRDefault="00AB324A" w:rsidP="00DC6C82">
      <w:pPr>
        <w:rPr>
          <w:bCs/>
          <w:iCs/>
        </w:rPr>
      </w:pPr>
    </w:p>
    <w:p w14:paraId="62EEA2F8" w14:textId="7B0E7C2A" w:rsidR="00AB324A" w:rsidRPr="008E19C5" w:rsidRDefault="00AB324A" w:rsidP="00AB324A">
      <w:pPr>
        <w:rPr>
          <w:b/>
          <w:sz w:val="32"/>
          <w:szCs w:val="32"/>
          <w:u w:val="single"/>
        </w:rPr>
      </w:pPr>
      <w:r w:rsidRPr="008E19C5">
        <w:rPr>
          <w:b/>
          <w:sz w:val="32"/>
          <w:szCs w:val="32"/>
          <w:u w:val="single"/>
        </w:rPr>
        <w:t>COMMUNITY</w:t>
      </w:r>
      <w:r w:rsidRPr="008E19C5">
        <w:rPr>
          <w:b/>
          <w:sz w:val="32"/>
          <w:szCs w:val="32"/>
          <w:u w:val="single"/>
        </w:rPr>
        <w:t xml:space="preserve"> SERVICE</w:t>
      </w:r>
    </w:p>
    <w:p w14:paraId="6DD1A1C1" w14:textId="7DB80138" w:rsidR="00AB324A" w:rsidRPr="004A0566" w:rsidRDefault="00AB324A" w:rsidP="00AB324A">
      <w:pPr>
        <w:rPr>
          <w:bCs/>
          <w:sz w:val="24"/>
          <w:szCs w:val="24"/>
        </w:rPr>
      </w:pPr>
      <w:r w:rsidRPr="004A0566">
        <w:rPr>
          <w:bCs/>
          <w:sz w:val="24"/>
          <w:szCs w:val="24"/>
        </w:rPr>
        <w:t>2012- Present – Local church volunteer</w:t>
      </w:r>
    </w:p>
    <w:p w14:paraId="6A558C2E" w14:textId="574A8779" w:rsidR="00AB324A" w:rsidRPr="004A0566" w:rsidRDefault="00AB324A" w:rsidP="00AB324A">
      <w:pPr>
        <w:pStyle w:val="ListParagraph"/>
        <w:numPr>
          <w:ilvl w:val="0"/>
          <w:numId w:val="12"/>
        </w:numPr>
        <w:rPr>
          <w:bCs/>
          <w:sz w:val="24"/>
          <w:szCs w:val="24"/>
        </w:rPr>
      </w:pPr>
      <w:r w:rsidRPr="004A0566">
        <w:rPr>
          <w:bCs/>
          <w:sz w:val="24"/>
          <w:szCs w:val="24"/>
        </w:rPr>
        <w:t xml:space="preserve">Mt. Vernon Church Children’s and Preschool Volunteer </w:t>
      </w:r>
    </w:p>
    <w:p w14:paraId="633000BC" w14:textId="0DB1B60A" w:rsidR="00AB324A" w:rsidRPr="004A0566" w:rsidRDefault="00AB324A" w:rsidP="00DC6C82">
      <w:p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>2022-2024 – Junior Auxiliary of Mississippi- Laurel Chapter</w:t>
      </w:r>
    </w:p>
    <w:p w14:paraId="4AAB5A15" w14:textId="1807DF41" w:rsidR="00AB324A" w:rsidRPr="004A0566" w:rsidRDefault="00AB324A" w:rsidP="00AB324A">
      <w:pPr>
        <w:pStyle w:val="ListParagraph"/>
        <w:numPr>
          <w:ilvl w:val="0"/>
          <w:numId w:val="11"/>
        </w:num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 xml:space="preserve">Secret Meals Committee </w:t>
      </w:r>
    </w:p>
    <w:p w14:paraId="5713396A" w14:textId="42865793" w:rsidR="00AB324A" w:rsidRPr="004A0566" w:rsidRDefault="00AB324A" w:rsidP="00AB324A">
      <w:pPr>
        <w:pStyle w:val="ListParagraph"/>
        <w:numPr>
          <w:ilvl w:val="0"/>
          <w:numId w:val="11"/>
        </w:num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>Local Park Cleaning Committee</w:t>
      </w:r>
    </w:p>
    <w:p w14:paraId="75113CE2" w14:textId="43F83C44" w:rsidR="00AB324A" w:rsidRPr="004A0566" w:rsidRDefault="00AB324A" w:rsidP="00AB324A">
      <w:pPr>
        <w:pStyle w:val="ListParagraph"/>
        <w:numPr>
          <w:ilvl w:val="0"/>
          <w:numId w:val="11"/>
        </w:num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>Funding Committee</w:t>
      </w:r>
    </w:p>
    <w:p w14:paraId="44A25EFF" w14:textId="1E2E69CD" w:rsidR="00AB324A" w:rsidRPr="004A0566" w:rsidRDefault="00AB324A" w:rsidP="00AB324A">
      <w:pPr>
        <w:pStyle w:val="ListParagraph"/>
        <w:numPr>
          <w:ilvl w:val="0"/>
          <w:numId w:val="11"/>
        </w:num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>Adoption Starter Kit Founding Class</w:t>
      </w:r>
    </w:p>
    <w:p w14:paraId="0706C0F7" w14:textId="1346D237" w:rsidR="00AB324A" w:rsidRPr="004A0566" w:rsidRDefault="00AB324A" w:rsidP="00AB324A">
      <w:p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>2023- Present – Laurel Knighthawks Tennis Coach</w:t>
      </w:r>
    </w:p>
    <w:p w14:paraId="28EDEB9E" w14:textId="3C07C1EE" w:rsidR="00AB324A" w:rsidRPr="004A0566" w:rsidRDefault="00AB324A" w:rsidP="00AB324A">
      <w:pPr>
        <w:pStyle w:val="ListParagraph"/>
        <w:numPr>
          <w:ilvl w:val="0"/>
          <w:numId w:val="11"/>
        </w:num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>Volunteer as our local homeschool sports’ organization tennis coach</w:t>
      </w:r>
    </w:p>
    <w:p w14:paraId="6663832C" w14:textId="212504A5" w:rsidR="00AB324A" w:rsidRPr="004A0566" w:rsidRDefault="00AB324A" w:rsidP="00AB324A">
      <w:p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>2026</w:t>
      </w:r>
    </w:p>
    <w:p w14:paraId="5FC74AED" w14:textId="03E55285" w:rsidR="00AB324A" w:rsidRPr="004A0566" w:rsidRDefault="00AB324A" w:rsidP="00AB324A">
      <w:pPr>
        <w:pStyle w:val="ListParagraph"/>
        <w:numPr>
          <w:ilvl w:val="0"/>
          <w:numId w:val="11"/>
        </w:numPr>
        <w:rPr>
          <w:bCs/>
          <w:iCs/>
          <w:sz w:val="24"/>
          <w:szCs w:val="24"/>
        </w:rPr>
      </w:pPr>
      <w:r w:rsidRPr="004A0566">
        <w:rPr>
          <w:bCs/>
          <w:iCs/>
          <w:sz w:val="24"/>
          <w:szCs w:val="24"/>
        </w:rPr>
        <w:t>Mt. Vernon Church Small Group Leader</w:t>
      </w:r>
    </w:p>
    <w:p w14:paraId="34DACD2A" w14:textId="77777777" w:rsidR="004A0566" w:rsidRDefault="004A0566" w:rsidP="004A0566">
      <w:pPr>
        <w:rPr>
          <w:bCs/>
          <w:iCs/>
        </w:rPr>
      </w:pPr>
    </w:p>
    <w:p w14:paraId="52ECE399" w14:textId="66FF1A4D" w:rsidR="004A0566" w:rsidRPr="008E19C5" w:rsidRDefault="004A0566" w:rsidP="004A0566">
      <w:pPr>
        <w:rPr>
          <w:b/>
          <w:sz w:val="32"/>
          <w:szCs w:val="32"/>
          <w:u w:val="single"/>
        </w:rPr>
      </w:pPr>
      <w:r w:rsidRPr="008E19C5">
        <w:rPr>
          <w:b/>
          <w:sz w:val="32"/>
          <w:szCs w:val="32"/>
          <w:u w:val="single"/>
        </w:rPr>
        <w:t>PROFESSIONAL CERTIFICATIONS/LICENSURES</w:t>
      </w:r>
    </w:p>
    <w:p w14:paraId="09260F9D" w14:textId="2A1B25DD" w:rsidR="004A0566" w:rsidRPr="004A0566" w:rsidRDefault="004A0566" w:rsidP="004A0566">
      <w:pPr>
        <w:rPr>
          <w:bCs/>
          <w:sz w:val="24"/>
          <w:szCs w:val="24"/>
        </w:rPr>
      </w:pPr>
      <w:r w:rsidRPr="004A0566">
        <w:rPr>
          <w:bCs/>
          <w:sz w:val="24"/>
          <w:szCs w:val="24"/>
        </w:rPr>
        <w:t>Basic Life Support – AHA</w:t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  <w:t>2007- current</w:t>
      </w:r>
    </w:p>
    <w:p w14:paraId="31506386" w14:textId="7FD73959" w:rsidR="004A0566" w:rsidRPr="004A0566" w:rsidRDefault="004A0566" w:rsidP="004A0566">
      <w:pPr>
        <w:rPr>
          <w:bCs/>
          <w:sz w:val="24"/>
          <w:szCs w:val="24"/>
        </w:rPr>
      </w:pPr>
      <w:r w:rsidRPr="004A0566">
        <w:rPr>
          <w:bCs/>
          <w:sz w:val="24"/>
          <w:szCs w:val="24"/>
        </w:rPr>
        <w:t xml:space="preserve">Registered Nurse – MS Board of Nursing </w:t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  <w:t>2009- current</w:t>
      </w:r>
    </w:p>
    <w:p w14:paraId="2905D2D4" w14:textId="24D62910" w:rsidR="004A0566" w:rsidRPr="004A0566" w:rsidRDefault="004A0566" w:rsidP="004A0566">
      <w:pPr>
        <w:rPr>
          <w:bCs/>
          <w:sz w:val="24"/>
          <w:szCs w:val="24"/>
        </w:rPr>
      </w:pPr>
      <w:r w:rsidRPr="004A0566">
        <w:rPr>
          <w:bCs/>
          <w:sz w:val="24"/>
          <w:szCs w:val="24"/>
        </w:rPr>
        <w:t>Advanced Practice Nurse- MS Board of Nursing</w:t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  <w:t>2015- current</w:t>
      </w:r>
    </w:p>
    <w:p w14:paraId="4EAF17CB" w14:textId="5611C538" w:rsidR="004A0566" w:rsidRPr="004A0566" w:rsidRDefault="004A0566" w:rsidP="004A0566">
      <w:pPr>
        <w:rPr>
          <w:bCs/>
          <w:sz w:val="24"/>
          <w:szCs w:val="24"/>
        </w:rPr>
      </w:pPr>
      <w:r w:rsidRPr="004A0566">
        <w:rPr>
          <w:bCs/>
          <w:sz w:val="24"/>
          <w:szCs w:val="24"/>
        </w:rPr>
        <w:t>Family Nurse Practitioner- AANP</w:t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  <w:t>2015- current</w:t>
      </w:r>
    </w:p>
    <w:p w14:paraId="2870B37A" w14:textId="56819390" w:rsidR="004A0566" w:rsidRPr="004A0566" w:rsidRDefault="004A0566" w:rsidP="004A0566">
      <w:pPr>
        <w:rPr>
          <w:bCs/>
          <w:sz w:val="24"/>
          <w:szCs w:val="24"/>
        </w:rPr>
      </w:pPr>
      <w:r w:rsidRPr="004A0566">
        <w:rPr>
          <w:bCs/>
          <w:sz w:val="24"/>
          <w:szCs w:val="24"/>
        </w:rPr>
        <w:t>Registered Nurse – CA Board of Nursing</w:t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  <w:t>2016- 2026</w:t>
      </w:r>
    </w:p>
    <w:p w14:paraId="6A9241BE" w14:textId="2C114D50" w:rsidR="004A0566" w:rsidRPr="004A0566" w:rsidRDefault="004A0566" w:rsidP="004A0566">
      <w:pPr>
        <w:rPr>
          <w:bCs/>
          <w:sz w:val="24"/>
          <w:szCs w:val="24"/>
        </w:rPr>
      </w:pPr>
      <w:r w:rsidRPr="004A0566">
        <w:rPr>
          <w:bCs/>
          <w:sz w:val="24"/>
          <w:szCs w:val="24"/>
        </w:rPr>
        <w:t>Controlled Substance Registration – DEA/US DOJ</w:t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  <w:t>2023- 2026</w:t>
      </w:r>
    </w:p>
    <w:p w14:paraId="7CFFFE4D" w14:textId="6F4688FC" w:rsidR="004A0566" w:rsidRPr="004A0566" w:rsidRDefault="004A0566" w:rsidP="004A0566">
      <w:pPr>
        <w:rPr>
          <w:bCs/>
          <w:sz w:val="24"/>
          <w:szCs w:val="24"/>
        </w:rPr>
      </w:pPr>
      <w:r w:rsidRPr="004A0566">
        <w:rPr>
          <w:bCs/>
          <w:sz w:val="24"/>
          <w:szCs w:val="24"/>
        </w:rPr>
        <w:t>Family Nurse Practitioner – TX Board of Nursing</w:t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</w:r>
      <w:r w:rsidRPr="004A0566">
        <w:rPr>
          <w:bCs/>
          <w:sz w:val="24"/>
          <w:szCs w:val="24"/>
        </w:rPr>
        <w:tab/>
        <w:t>2026 Pending</w:t>
      </w:r>
    </w:p>
    <w:p w14:paraId="6257D766" w14:textId="77777777" w:rsidR="00AB324A" w:rsidRPr="00AB324A" w:rsidRDefault="00AB324A" w:rsidP="00DC6C82">
      <w:pPr>
        <w:rPr>
          <w:bCs/>
          <w:iCs/>
        </w:rPr>
      </w:pPr>
    </w:p>
    <w:sectPr w:rsidR="00AB324A" w:rsidRPr="00AB324A">
      <w:headerReference w:type="default" r:id="rId8"/>
      <w:footerReference w:type="default" r:id="rId9"/>
      <w:headerReference w:type="first" r:id="rId10"/>
      <w:pgSz w:w="12240" w:h="15840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9BEA89" w14:textId="77777777" w:rsidR="00141100" w:rsidRDefault="00141100">
      <w:pPr>
        <w:spacing w:after="0" w:line="240" w:lineRule="auto"/>
      </w:pPr>
      <w:r>
        <w:separator/>
      </w:r>
    </w:p>
  </w:endnote>
  <w:endnote w:type="continuationSeparator" w:id="0">
    <w:p w14:paraId="206E2A37" w14:textId="77777777" w:rsidR="00141100" w:rsidRDefault="00141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DE032B" w14:textId="77777777" w:rsidR="00037304" w:rsidRDefault="0000000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3DF196" w14:textId="77777777" w:rsidR="00141100" w:rsidRDefault="00141100">
      <w:pPr>
        <w:spacing w:after="0" w:line="240" w:lineRule="auto"/>
      </w:pPr>
      <w:r>
        <w:separator/>
      </w:r>
    </w:p>
  </w:footnote>
  <w:footnote w:type="continuationSeparator" w:id="0">
    <w:p w14:paraId="3FBED488" w14:textId="77777777" w:rsidR="00141100" w:rsidRDefault="00141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692721" w14:textId="77777777" w:rsidR="00037304" w:rsidRDefault="00000000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7780BBF" wp14:editId="436758FB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oup 4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1ACF35EE" id="Group 4" o:spid="_x0000_s1026" alt="Title: Background graphics" style="position:absolute;margin-left:0;margin-top:0;width:252pt;height:791.85pt;z-index:251661312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">
              <v:rect id="Rectangle 2" o:spid="_x0000_s1027" style="position:absolute;width:32004;height: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" fillcolor="#4b3a2e [3215]" stroked="f" strokeweight="1pt"/>
              <v:rect id="Rectangle 3" o:spid="_x0000_s1028" style="position:absolute;top:99648;width:32004;height:9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A6971B" w14:textId="77777777" w:rsidR="00037304" w:rsidRDefault="00000000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ECD70AB" wp14:editId="5A684801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5" name="Group 5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5C24185F" id="Group 5" o:spid="_x0000_s1026" alt="Title: Background graphics" style="position:absolute;margin-left:0;margin-top:0;width:252pt;height:791.85pt;z-index:251663360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">
              <v:rect id="Rectangle 6" o:spid="_x0000_s1027" style="position:absolute;width:32004;height: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" fillcolor="#4b3a2e [3215]" stroked="f" strokeweight="1pt"/>
              <v:rect id="Rectangle 7" o:spid="_x0000_s1028" style="position:absolute;top:99648;width:32004;height:9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9D34B6"/>
    <w:multiLevelType w:val="hybridMultilevel"/>
    <w:tmpl w:val="F2182DA6"/>
    <w:lvl w:ilvl="0" w:tplc="FC76E31A">
      <w:start w:val="2022"/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84625DB"/>
    <w:multiLevelType w:val="hybridMultilevel"/>
    <w:tmpl w:val="06AAEB84"/>
    <w:lvl w:ilvl="0" w:tplc="5F64040E">
      <w:start w:val="2012"/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1821925">
    <w:abstractNumId w:val="9"/>
  </w:num>
  <w:num w:numId="2" w16cid:durableId="1416168794">
    <w:abstractNumId w:val="7"/>
  </w:num>
  <w:num w:numId="3" w16cid:durableId="194003350">
    <w:abstractNumId w:val="6"/>
  </w:num>
  <w:num w:numId="4" w16cid:durableId="688140623">
    <w:abstractNumId w:val="5"/>
  </w:num>
  <w:num w:numId="5" w16cid:durableId="1143499961">
    <w:abstractNumId w:val="4"/>
  </w:num>
  <w:num w:numId="6" w16cid:durableId="1651402362">
    <w:abstractNumId w:val="8"/>
  </w:num>
  <w:num w:numId="7" w16cid:durableId="917130476">
    <w:abstractNumId w:val="3"/>
  </w:num>
  <w:num w:numId="8" w16cid:durableId="1580292672">
    <w:abstractNumId w:val="2"/>
  </w:num>
  <w:num w:numId="9" w16cid:durableId="2120878090">
    <w:abstractNumId w:val="1"/>
  </w:num>
  <w:num w:numId="10" w16cid:durableId="849835867">
    <w:abstractNumId w:val="0"/>
  </w:num>
  <w:num w:numId="11" w16cid:durableId="1634407701">
    <w:abstractNumId w:val="10"/>
  </w:num>
  <w:num w:numId="12" w16cid:durableId="722561992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14"/>
    <w:rsid w:val="00037304"/>
    <w:rsid w:val="00141100"/>
    <w:rsid w:val="0032562C"/>
    <w:rsid w:val="004A0566"/>
    <w:rsid w:val="006C5914"/>
    <w:rsid w:val="008E19C5"/>
    <w:rsid w:val="00977955"/>
    <w:rsid w:val="00AB324A"/>
    <w:rsid w:val="00CE344D"/>
    <w:rsid w:val="00DB7FFC"/>
    <w:rsid w:val="00D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1E581"/>
  <w15:chartTrackingRefBased/>
  <w15:docId w15:val="{1AA9DCAF-CCB5-8E4D-B7C4-6E5FA685C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semiHidden/>
    <w:unhideWhenUsed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spacing w:val="21"/>
      <w:sz w:val="26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  <w:rPr>
      <w:b/>
      <w:spacing w:val="21"/>
      <w:sz w:val="26"/>
    </w:rPr>
  </w:style>
  <w:style w:type="character" w:customStyle="1" w:styleId="FooterChar">
    <w:name w:val="Footer Char"/>
    <w:basedOn w:val="DefaultParagraphFont"/>
    <w:link w:val="Footer"/>
    <w:uiPriority w:val="99"/>
    <w:rPr>
      <w:b/>
      <w:spacing w:val="21"/>
      <w:sz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21"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aps/>
      <w:smallCaps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 w:after="240"/>
      <w:contextualSpacing/>
    </w:pPr>
    <w:rPr>
      <w:i/>
      <w:iCs/>
      <w:sz w:val="32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 w:after="240"/>
      <w:contextualSpacing/>
    </w:pPr>
    <w:rPr>
      <w:b/>
      <w:i/>
      <w:iCs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4B3A2E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ContactInfo">
    <w:name w:val="Contact Info"/>
    <w:basedOn w:val="Normal"/>
    <w:uiPriority w:val="2"/>
    <w:qFormat/>
    <w:pPr>
      <w:spacing w:after="920"/>
      <w:contextualSpacing/>
    </w:p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B3A2E" w:themeColor="text2"/>
    </w:rPr>
  </w:style>
  <w:style w:type="character" w:styleId="IntenseEmphasis">
    <w:name w:val="Intense Emphasis"/>
    <w:basedOn w:val="DefaultParagraphFont"/>
    <w:uiPriority w:val="21"/>
    <w:semiHidden/>
    <w:unhideWhenUsed/>
    <w:rPr>
      <w:b/>
      <w:i/>
      <w:iCs/>
      <w:color w:val="4B3A2E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Paragraph">
    <w:name w:val="List Paragraph"/>
    <w:basedOn w:val="Normal"/>
    <w:uiPriority w:val="34"/>
    <w:unhideWhenUsed/>
    <w:qFormat/>
    <w:pPr>
      <w:ind w:left="216" w:hanging="216"/>
      <w:contextualSpacing/>
    </w:pPr>
  </w:style>
  <w:style w:type="paragraph" w:customStyle="1" w:styleId="Name">
    <w:name w:val="Name"/>
    <w:basedOn w:val="Normal"/>
    <w:link w:val="NameChar"/>
    <w:uiPriority w:val="1"/>
    <w:qFormat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ameChar">
    <w:name w:val="Name Char"/>
    <w:basedOn w:val="DefaultParagraphFont"/>
    <w:link w:val="Name"/>
    <w:uiPriority w:val="1"/>
    <w:rPr>
      <w:b/>
      <w:caps/>
      <w:spacing w:val="21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  <w:style w:type="character" w:styleId="Hyperlink">
    <w:name w:val="Hyperlink"/>
    <w:basedOn w:val="DefaultParagraphFont"/>
    <w:uiPriority w:val="99"/>
    <w:unhideWhenUsed/>
    <w:rsid w:val="006C5914"/>
    <w:rPr>
      <w:color w:val="3D859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lt29@txstate.edu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mbermiles/Library/Containers/com.microsoft.Word/Data/Library/Application%20Support/Microsoft/Office/16.0/DTS/en-US%7bFA6FD427-9A58-0445-AB4E-ABF8FED46C97%7d/%7b8D496977-D24C-3946-A879-1B5233EE5383%7dTF7377e089-b238-41cd-8428-be690dd4669f4936d3db-60290d44cec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B1FA9420FE33C24AACC3666115C44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67241-868B-0645-B795-0BFCDA07CFEF}"/>
      </w:docPartPr>
      <w:docPartBody>
        <w:p w:rsidR="00000000" w:rsidRDefault="00000000">
          <w:pPr>
            <w:pStyle w:val="B1FA9420FE33C24AACC3666115C44C29"/>
          </w:pPr>
          <w:r>
            <w:t>Degree / Date of Graduation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EF4"/>
    <w:rsid w:val="000C5EF4"/>
    <w:rsid w:val="0032562C"/>
    <w:rsid w:val="00DA1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3EC9DD073DEFA4A949CF4463680B066">
    <w:name w:val="13EC9DD073DEFA4A949CF4463680B066"/>
  </w:style>
  <w:style w:type="paragraph" w:customStyle="1" w:styleId="8FBD55832A718F4EAA97A3CB3745AC00">
    <w:name w:val="8FBD55832A718F4EAA97A3CB3745AC00"/>
  </w:style>
  <w:style w:type="paragraph" w:customStyle="1" w:styleId="B489EE393FE3594AB35590FBEA5DBA8E">
    <w:name w:val="B489EE393FE3594AB35590FBEA5DBA8E"/>
  </w:style>
  <w:style w:type="paragraph" w:customStyle="1" w:styleId="C581E3C5DF5B814F8F9E935719B9142E">
    <w:name w:val="C581E3C5DF5B814F8F9E935719B9142E"/>
  </w:style>
  <w:style w:type="paragraph" w:customStyle="1" w:styleId="B23964242945DF4BB54B9FC3B1E171F2">
    <w:name w:val="B23964242945DF4BB54B9FC3B1E171F2"/>
  </w:style>
  <w:style w:type="paragraph" w:customStyle="1" w:styleId="B1FA9420FE33C24AACC3666115C44C29">
    <w:name w:val="B1FA9420FE33C24AACC3666115C44C29"/>
  </w:style>
  <w:style w:type="paragraph" w:customStyle="1" w:styleId="C955B03959AC8D46A8A38488DFA67D58">
    <w:name w:val="C955B03959AC8D46A8A38488DFA67D58"/>
  </w:style>
  <w:style w:type="paragraph" w:customStyle="1" w:styleId="E1A0E206157AEE4994DE1569D6624A57">
    <w:name w:val="E1A0E206157AEE4994DE1569D6624A57"/>
  </w:style>
  <w:style w:type="paragraph" w:customStyle="1" w:styleId="C838CEC7CC57BB478C4C3E288E99A830">
    <w:name w:val="C838CEC7CC57BB478C4C3E288E99A830"/>
  </w:style>
  <w:style w:type="paragraph" w:customStyle="1" w:styleId="403E8F709D477B4F82EEC2352F09E225">
    <w:name w:val="403E8F709D477B4F82EEC2352F09E225"/>
  </w:style>
  <w:style w:type="paragraph" w:customStyle="1" w:styleId="7232063BCC18594281FCCBC3F2E268D0">
    <w:name w:val="7232063BCC18594281FCCBC3F2E268D0"/>
  </w:style>
  <w:style w:type="paragraph" w:customStyle="1" w:styleId="92EF053ABF875948B5688D5617F25C56">
    <w:name w:val="92EF053ABF875948B5688D5617F25C56"/>
  </w:style>
  <w:style w:type="paragraph" w:customStyle="1" w:styleId="75D06DA5412B9F4C8A8598DF3C38296D">
    <w:name w:val="75D06DA5412B9F4C8A8598DF3C38296D"/>
  </w:style>
  <w:style w:type="paragraph" w:customStyle="1" w:styleId="BE5AAA5F4A25E94BB0CAE4CD7E39A884">
    <w:name w:val="BE5AAA5F4A25E94BB0CAE4CD7E39A884"/>
  </w:style>
  <w:style w:type="paragraph" w:customStyle="1" w:styleId="B50553B16851C7439541C5932041A841">
    <w:name w:val="B50553B16851C7439541C5932041A841"/>
    <w:rsid w:val="000C5EF4"/>
  </w:style>
  <w:style w:type="paragraph" w:customStyle="1" w:styleId="B7976F3D1018B347972445E931CFCC1E">
    <w:name w:val="B7976F3D1018B347972445E931CFCC1E"/>
    <w:rsid w:val="000C5EF4"/>
  </w:style>
  <w:style w:type="paragraph" w:customStyle="1" w:styleId="900E6F29000CD244A3E05C0E02ADA4CF">
    <w:name w:val="900E6F29000CD244A3E05C0E02ADA4CF"/>
    <w:rsid w:val="000C5EF4"/>
  </w:style>
  <w:style w:type="paragraph" w:customStyle="1" w:styleId="627A84365BE90B4DAED94B86B2FE355B">
    <w:name w:val="627A84365BE90B4DAED94B86B2FE355B"/>
    <w:rsid w:val="000C5E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{8D496977-D24C-3946-A879-1B5233EE5383}TF7377e089-b238-41cd-8428-be690dd4669f4936d3db-60290d44cec</Template>
  <TotalTime>54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Miles</dc:creator>
  <cp:keywords/>
  <dc:description/>
  <cp:lastModifiedBy>Miles, Amber F</cp:lastModifiedBy>
  <cp:revision>2</cp:revision>
  <dcterms:created xsi:type="dcterms:W3CDTF">2026-10-15T20:48:00Z</dcterms:created>
  <dcterms:modified xsi:type="dcterms:W3CDTF">2026-10-15T21:50:00Z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TF10002038</vt:lpwstr>
  </property>
</Properties>
</file>